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451731" w14:textId="77777777" w:rsidR="00162E80" w:rsidRDefault="002B322F" w:rsidP="003F02D9">
      <w:pPr>
        <w:tabs>
          <w:tab w:val="center" w:pos="7200"/>
        </w:tabs>
        <w:jc w:val="center"/>
        <w:rPr>
          <w:b w:val="0"/>
          <w:sz w:val="32"/>
        </w:rPr>
      </w:pPr>
      <w:r>
        <w:rPr>
          <w:noProof/>
        </w:rPr>
        <w:drawing>
          <wp:inline distT="0" distB="0" distL="0" distR="0" wp14:anchorId="772BCCB3" wp14:editId="6658DBF9">
            <wp:extent cx="6892290" cy="914400"/>
            <wp:effectExtent l="0" t="0" r="0" b="0"/>
            <wp:docPr id="1" name="Picture 1" descr="11405_PresentationFooter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1405_PresentationFooter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229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97BE18" w14:textId="77777777" w:rsidR="00162E80" w:rsidRDefault="00162E80" w:rsidP="00120D26">
      <w:pPr>
        <w:tabs>
          <w:tab w:val="left" w:pos="4320"/>
          <w:tab w:val="center" w:pos="7200"/>
        </w:tabs>
        <w:rPr>
          <w:b w:val="0"/>
          <w:sz w:val="16"/>
        </w:rPr>
      </w:pPr>
    </w:p>
    <w:p w14:paraId="23646BF9" w14:textId="77777777" w:rsidR="00162E80" w:rsidRPr="00132060" w:rsidRDefault="001C50C9" w:rsidP="003F02D9">
      <w:pPr>
        <w:tabs>
          <w:tab w:val="left" w:pos="4320"/>
          <w:tab w:val="left" w:pos="4500"/>
          <w:tab w:val="center" w:pos="7200"/>
        </w:tabs>
        <w:jc w:val="center"/>
        <w:rPr>
          <w:b w:val="0"/>
          <w:color w:val="C00000"/>
          <w:sz w:val="28"/>
        </w:rPr>
      </w:pPr>
      <w:r w:rsidRPr="00132060">
        <w:rPr>
          <w:color w:val="C00000"/>
          <w:sz w:val="28"/>
        </w:rPr>
        <w:t xml:space="preserve">Preceptor </w:t>
      </w:r>
      <w:r w:rsidR="00162E80" w:rsidRPr="00132060">
        <w:rPr>
          <w:color w:val="C00000"/>
          <w:sz w:val="28"/>
        </w:rPr>
        <w:t>Placement Agreement</w:t>
      </w:r>
    </w:p>
    <w:p w14:paraId="5E8EED59" w14:textId="77777777" w:rsidR="00162E80" w:rsidRDefault="00162E80" w:rsidP="00477F4B">
      <w:pPr>
        <w:rPr>
          <w:b w:val="0"/>
          <w:sz w:val="16"/>
        </w:rPr>
      </w:pPr>
    </w:p>
    <w:p w14:paraId="2C344A85" w14:textId="77777777" w:rsidR="00DE2E1B" w:rsidRDefault="00DE2E1B" w:rsidP="00477F4B">
      <w:pPr>
        <w:rPr>
          <w:b w:val="0"/>
          <w:sz w:val="16"/>
        </w:rPr>
      </w:pPr>
    </w:p>
    <w:p w14:paraId="6D1BAC53" w14:textId="77777777" w:rsidR="00120D26" w:rsidRDefault="00120D26" w:rsidP="00477F4B">
      <w:pPr>
        <w:rPr>
          <w:b w:val="0"/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7"/>
        <w:gridCol w:w="1500"/>
        <w:gridCol w:w="2636"/>
        <w:gridCol w:w="1080"/>
        <w:gridCol w:w="4234"/>
        <w:gridCol w:w="343"/>
      </w:tblGrid>
      <w:tr w:rsidR="00036079" w:rsidRPr="00DC5E72" w14:paraId="1CDF20F3" w14:textId="77777777" w:rsidTr="00DC5E72">
        <w:trPr>
          <w:gridAfter w:val="1"/>
          <w:wAfter w:w="349" w:type="dxa"/>
        </w:trPr>
        <w:tc>
          <w:tcPr>
            <w:tcW w:w="1064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AEEE74" w14:textId="77777777" w:rsidR="00541FF3" w:rsidRDefault="00B028CF" w:rsidP="00DC5E72">
            <w:pPr>
              <w:jc w:val="center"/>
              <w:rPr>
                <w:sz w:val="20"/>
                <w:u w:val="single"/>
              </w:rPr>
            </w:pPr>
            <w:r w:rsidRPr="00B028CF">
              <w:rPr>
                <w:sz w:val="20"/>
                <w:u w:val="single"/>
              </w:rPr>
              <w:t>Institution Information</w:t>
            </w:r>
          </w:p>
          <w:p w14:paraId="26FEAD30" w14:textId="77777777" w:rsidR="00B028CF" w:rsidRDefault="00B028CF" w:rsidP="00DC5E72">
            <w:pPr>
              <w:jc w:val="center"/>
              <w:rPr>
                <w:sz w:val="20"/>
                <w:u w:val="single"/>
              </w:rPr>
            </w:pPr>
          </w:p>
          <w:p w14:paraId="1346C423" w14:textId="77777777" w:rsidR="00B028CF" w:rsidRPr="00DC5E72" w:rsidRDefault="00B028CF" w:rsidP="00DC5E72">
            <w:pPr>
              <w:jc w:val="center"/>
              <w:rPr>
                <w:sz w:val="20"/>
                <w:u w:val="single"/>
              </w:rPr>
            </w:pPr>
          </w:p>
        </w:tc>
      </w:tr>
      <w:tr w:rsidR="00036079" w:rsidRPr="00DC5E72" w14:paraId="1BE4545E" w14:textId="77777777" w:rsidTr="00222F5C">
        <w:tc>
          <w:tcPr>
            <w:tcW w:w="2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6FFC087" w14:textId="77777777" w:rsidR="00036079" w:rsidRPr="00DC5E72" w:rsidRDefault="00036079" w:rsidP="00B028CF">
            <w:pPr>
              <w:rPr>
                <w:b w:val="0"/>
                <w:sz w:val="20"/>
              </w:rPr>
            </w:pPr>
            <w:r w:rsidRPr="00DC5E72">
              <w:rPr>
                <w:b w:val="0"/>
                <w:sz w:val="20"/>
              </w:rPr>
              <w:t xml:space="preserve">Name of </w:t>
            </w:r>
            <w:r w:rsidR="00B028CF">
              <w:rPr>
                <w:b w:val="0"/>
                <w:sz w:val="20"/>
              </w:rPr>
              <w:t>Institution</w:t>
            </w:r>
          </w:p>
        </w:tc>
        <w:sdt>
          <w:sdtPr>
            <w:rPr>
              <w:b w:val="0"/>
              <w:sz w:val="28"/>
              <w:szCs w:val="28"/>
            </w:rPr>
            <w:id w:val="-960726261"/>
            <w:placeholder>
              <w:docPart w:val="DefaultPlaceholder_-1854013440"/>
            </w:placeholder>
          </w:sdtPr>
          <w:sdtEndPr/>
          <w:sdtContent>
            <w:sdt>
              <w:sdtPr>
                <w:rPr>
                  <w:b w:val="0"/>
                  <w:sz w:val="28"/>
                  <w:szCs w:val="28"/>
                </w:rPr>
                <w:id w:val="-91501501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tc>
                  <w:tcPr>
                    <w:tcW w:w="8460" w:type="dxa"/>
                    <w:gridSpan w:val="4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auto"/>
                  </w:tcPr>
                  <w:p w14:paraId="0C89C201" w14:textId="77777777" w:rsidR="00036079" w:rsidRPr="00DC5E72" w:rsidRDefault="00541FF3">
                    <w:pPr>
                      <w:rPr>
                        <w:b w:val="0"/>
                        <w:sz w:val="28"/>
                        <w:szCs w:val="28"/>
                      </w:rPr>
                    </w:pPr>
                    <w:r w:rsidRPr="00541FF3">
                      <w:rPr>
                        <w:rStyle w:val="PlaceholderText"/>
                        <w:b w:val="0"/>
                      </w:rPr>
                      <w:t>Click or tap here to enter text.</w:t>
                    </w:r>
                  </w:p>
                </w:tc>
              </w:sdtContent>
            </w:sdt>
          </w:sdtContent>
        </w:sdt>
      </w:tr>
      <w:tr w:rsidR="00B028CF" w:rsidRPr="00DC5E72" w14:paraId="086E0839" w14:textId="77777777" w:rsidTr="00222F5C">
        <w:tc>
          <w:tcPr>
            <w:tcW w:w="2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1854FE0" w14:textId="77777777" w:rsidR="00B028CF" w:rsidRPr="00DC5E72" w:rsidRDefault="00B028CF">
            <w:pPr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Semester</w:t>
            </w:r>
          </w:p>
        </w:tc>
        <w:sdt>
          <w:sdtPr>
            <w:rPr>
              <w:b w:val="0"/>
              <w:sz w:val="28"/>
              <w:szCs w:val="28"/>
            </w:rPr>
            <w:id w:val="-882012484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8460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125600EC" w14:textId="77777777" w:rsidR="00B028CF" w:rsidRDefault="00B028CF">
                <w:pPr>
                  <w:rPr>
                    <w:b w:val="0"/>
                    <w:sz w:val="28"/>
                    <w:szCs w:val="28"/>
                  </w:rPr>
                </w:pPr>
                <w:r w:rsidRPr="00B028CF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</w:tr>
      <w:tr w:rsidR="00541FF3" w:rsidRPr="00DC5E72" w14:paraId="29822953" w14:textId="77777777" w:rsidTr="00222F5C">
        <w:tc>
          <w:tcPr>
            <w:tcW w:w="5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3E25D0" w14:textId="77777777" w:rsidR="00541FF3" w:rsidRPr="00DC5E72" w:rsidRDefault="00541FF3" w:rsidP="001812C7">
            <w:pPr>
              <w:rPr>
                <w:sz w:val="20"/>
                <w:u w:val="single"/>
              </w:rPr>
            </w:pPr>
          </w:p>
        </w:tc>
        <w:tc>
          <w:tcPr>
            <w:tcW w:w="57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3D4B64" w14:textId="77777777" w:rsidR="00541FF3" w:rsidRPr="00DC5E72" w:rsidRDefault="00541FF3" w:rsidP="001812C7">
            <w:pPr>
              <w:rPr>
                <w:sz w:val="20"/>
                <w:u w:val="single"/>
              </w:rPr>
            </w:pPr>
          </w:p>
        </w:tc>
      </w:tr>
      <w:tr w:rsidR="00036079" w:rsidRPr="00DC5E72" w14:paraId="68B1EEFE" w14:textId="77777777" w:rsidTr="00DC5E72">
        <w:tc>
          <w:tcPr>
            <w:tcW w:w="5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782FE5" w14:textId="77777777" w:rsidR="00036079" w:rsidRPr="00DC5E72" w:rsidRDefault="00036079" w:rsidP="001812C7">
            <w:pPr>
              <w:rPr>
                <w:sz w:val="20"/>
                <w:u w:val="single"/>
              </w:rPr>
            </w:pPr>
            <w:r w:rsidRPr="00DC5E72">
              <w:rPr>
                <w:sz w:val="20"/>
                <w:u w:val="single"/>
              </w:rPr>
              <w:t>Contact</w:t>
            </w:r>
          </w:p>
        </w:tc>
        <w:tc>
          <w:tcPr>
            <w:tcW w:w="57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D21664" w14:textId="77777777" w:rsidR="00036079" w:rsidRPr="00DC5E72" w:rsidRDefault="00036079" w:rsidP="001812C7">
            <w:pPr>
              <w:rPr>
                <w:sz w:val="20"/>
                <w:u w:val="single"/>
              </w:rPr>
            </w:pPr>
            <w:r w:rsidRPr="00DC5E72">
              <w:rPr>
                <w:sz w:val="20"/>
                <w:u w:val="single"/>
              </w:rPr>
              <w:t>Faculty/Instructor</w:t>
            </w:r>
            <w:r w:rsidRPr="00DC5E72">
              <w:rPr>
                <w:b w:val="0"/>
                <w:sz w:val="20"/>
              </w:rPr>
              <w:t xml:space="preserve"> </w:t>
            </w:r>
            <w:r w:rsidRPr="00DC5E72">
              <w:rPr>
                <w:b w:val="0"/>
                <w:i/>
                <w:sz w:val="20"/>
              </w:rPr>
              <w:t>(If different)</w:t>
            </w:r>
          </w:p>
        </w:tc>
      </w:tr>
      <w:tr w:rsidR="00036079" w:rsidRPr="00DC5E72" w14:paraId="446AEB83" w14:textId="77777777" w:rsidTr="00222F5C"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2A649D" w14:textId="77777777" w:rsidR="00036079" w:rsidRPr="00DC5E72" w:rsidRDefault="00036079" w:rsidP="00036079">
            <w:pPr>
              <w:rPr>
                <w:sz w:val="20"/>
                <w:u w:val="single"/>
              </w:rPr>
            </w:pPr>
            <w:r w:rsidRPr="00DC5E72">
              <w:rPr>
                <w:b w:val="0"/>
                <w:sz w:val="20"/>
              </w:rPr>
              <w:t>Name</w:t>
            </w:r>
          </w:p>
        </w:tc>
        <w:sdt>
          <w:sdtPr>
            <w:rPr>
              <w:sz w:val="20"/>
              <w:u w:val="single"/>
            </w:rPr>
            <w:id w:val="144896627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2E628273" w14:textId="77777777" w:rsidR="00036079" w:rsidRPr="00DC5E72" w:rsidRDefault="00D926FE" w:rsidP="00036079">
                <w:pPr>
                  <w:rPr>
                    <w:sz w:val="20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333E16" w14:textId="77777777" w:rsidR="00036079" w:rsidRPr="00DC5E72" w:rsidRDefault="00036079" w:rsidP="00036079">
            <w:pPr>
              <w:rPr>
                <w:b w:val="0"/>
              </w:rPr>
            </w:pPr>
            <w:r w:rsidRPr="00DC5E72">
              <w:rPr>
                <w:b w:val="0"/>
              </w:rPr>
              <w:t>Name</w:t>
            </w:r>
          </w:p>
        </w:tc>
        <w:sdt>
          <w:sdtPr>
            <w:rPr>
              <w:sz w:val="20"/>
              <w:u w:val="single"/>
            </w:rPr>
            <w:id w:val="61024842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68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0CE19056" w14:textId="77777777" w:rsidR="00036079" w:rsidRPr="00DC5E72" w:rsidRDefault="00D926FE" w:rsidP="00036079">
                <w:pPr>
                  <w:rPr>
                    <w:sz w:val="20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</w:tr>
      <w:tr w:rsidR="00036079" w:rsidRPr="00DC5E72" w14:paraId="5863675C" w14:textId="77777777" w:rsidTr="00222F5C"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D9EA3D" w14:textId="77777777" w:rsidR="00036079" w:rsidRPr="00DC5E72" w:rsidRDefault="00036079" w:rsidP="00036079">
            <w:pPr>
              <w:rPr>
                <w:sz w:val="20"/>
                <w:u w:val="single"/>
              </w:rPr>
            </w:pPr>
            <w:r w:rsidRPr="00DC5E72">
              <w:rPr>
                <w:b w:val="0"/>
                <w:sz w:val="20"/>
              </w:rPr>
              <w:t>Phone #</w:t>
            </w:r>
          </w:p>
        </w:tc>
        <w:sdt>
          <w:sdtPr>
            <w:rPr>
              <w:sz w:val="20"/>
              <w:u w:val="single"/>
            </w:rPr>
            <w:id w:val="-82204309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3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46FC0458" w14:textId="77777777" w:rsidR="00036079" w:rsidRPr="00DC5E72" w:rsidRDefault="00D926FE" w:rsidP="00036079">
                <w:pPr>
                  <w:rPr>
                    <w:sz w:val="20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3F8A2C" w14:textId="77777777" w:rsidR="00036079" w:rsidRPr="00DC5E72" w:rsidRDefault="00036079" w:rsidP="00036079">
            <w:pPr>
              <w:rPr>
                <w:b w:val="0"/>
              </w:rPr>
            </w:pPr>
            <w:r w:rsidRPr="00DC5E72">
              <w:rPr>
                <w:b w:val="0"/>
              </w:rPr>
              <w:t>Phone #</w:t>
            </w:r>
          </w:p>
        </w:tc>
        <w:sdt>
          <w:sdtPr>
            <w:rPr>
              <w:sz w:val="20"/>
              <w:u w:val="single"/>
            </w:rPr>
            <w:id w:val="98104109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68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19A48A89" w14:textId="77777777" w:rsidR="00036079" w:rsidRPr="00DC5E72" w:rsidRDefault="00D926FE" w:rsidP="00036079">
                <w:pPr>
                  <w:rPr>
                    <w:sz w:val="20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</w:tr>
      <w:tr w:rsidR="00036079" w:rsidRPr="00DC5E72" w14:paraId="3792D4B3" w14:textId="77777777" w:rsidTr="00222F5C"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811A19" w14:textId="77777777" w:rsidR="00036079" w:rsidRPr="00DC5E72" w:rsidRDefault="00036079" w:rsidP="00036079">
            <w:pPr>
              <w:rPr>
                <w:sz w:val="20"/>
                <w:u w:val="single"/>
              </w:rPr>
            </w:pPr>
            <w:r w:rsidRPr="00DC5E72">
              <w:rPr>
                <w:b w:val="0"/>
                <w:sz w:val="20"/>
              </w:rPr>
              <w:t>E-mail</w:t>
            </w:r>
          </w:p>
        </w:tc>
        <w:sdt>
          <w:sdtPr>
            <w:rPr>
              <w:sz w:val="20"/>
              <w:u w:val="single"/>
            </w:rPr>
            <w:id w:val="-239710781"/>
            <w:placeholder>
              <w:docPart w:val="DefaultPlaceholder_-1854013440"/>
            </w:placeholder>
          </w:sdtPr>
          <w:sdtEndPr/>
          <w:sdtContent>
            <w:tc>
              <w:tcPr>
                <w:tcW w:w="423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sdt>
                <w:sdtPr>
                  <w:rPr>
                    <w:sz w:val="20"/>
                    <w:u w:val="single"/>
                  </w:rPr>
                  <w:id w:val="-220758292"/>
                  <w:placeholder>
                    <w:docPart w:val="DefaultPlaceholder_-1854013440"/>
                  </w:placeholder>
                  <w:showingPlcHdr/>
                  <w:text/>
                </w:sdtPr>
                <w:sdtEndPr/>
                <w:sdtContent>
                  <w:p w14:paraId="0BD31D95" w14:textId="77777777" w:rsidR="00036079" w:rsidRPr="00DC5E72" w:rsidRDefault="00541FF3" w:rsidP="00036079">
                    <w:pPr>
                      <w:rPr>
                        <w:sz w:val="20"/>
                        <w:u w:val="single"/>
                      </w:rPr>
                    </w:pPr>
                    <w:r w:rsidRPr="00541FF3">
                      <w:rPr>
                        <w:rStyle w:val="PlaceholderText"/>
                        <w:b w:val="0"/>
                      </w:rPr>
                      <w:t>Click or tap here to enter text.</w:t>
                    </w:r>
                  </w:p>
                </w:sdtContent>
              </w:sdt>
            </w:tc>
          </w:sdtContent>
        </w:sdt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229134" w14:textId="77777777" w:rsidR="00036079" w:rsidRPr="00DC5E72" w:rsidRDefault="00036079" w:rsidP="00036079">
            <w:pPr>
              <w:rPr>
                <w:b w:val="0"/>
              </w:rPr>
            </w:pPr>
            <w:r w:rsidRPr="00DC5E72">
              <w:rPr>
                <w:b w:val="0"/>
              </w:rPr>
              <w:t>E-mail</w:t>
            </w:r>
          </w:p>
        </w:tc>
        <w:sdt>
          <w:sdtPr>
            <w:rPr>
              <w:sz w:val="20"/>
              <w:u w:val="single"/>
            </w:rPr>
            <w:id w:val="-212336546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68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72295AF1" w14:textId="77777777" w:rsidR="00036079" w:rsidRPr="00DC5E72" w:rsidRDefault="00D926FE" w:rsidP="00036079">
                <w:pPr>
                  <w:rPr>
                    <w:sz w:val="20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</w:tr>
    </w:tbl>
    <w:p w14:paraId="16F6A854" w14:textId="77777777" w:rsidR="00162E80" w:rsidRDefault="00162E80">
      <w:pPr>
        <w:rPr>
          <w:b w:val="0"/>
          <w:sz w:val="20"/>
        </w:rPr>
      </w:pPr>
    </w:p>
    <w:p w14:paraId="0FA45511" w14:textId="77777777" w:rsidR="001C50C9" w:rsidRPr="009A4CF1" w:rsidRDefault="001C50C9">
      <w:pPr>
        <w:rPr>
          <w:b w:val="0"/>
          <w:sz w:val="20"/>
        </w:rPr>
      </w:pPr>
    </w:p>
    <w:tbl>
      <w:tblPr>
        <w:tblW w:w="107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794"/>
        <w:gridCol w:w="553"/>
        <w:gridCol w:w="2602"/>
        <w:gridCol w:w="1438"/>
        <w:gridCol w:w="267"/>
        <w:gridCol w:w="1800"/>
        <w:gridCol w:w="268"/>
        <w:gridCol w:w="362"/>
        <w:gridCol w:w="1386"/>
      </w:tblGrid>
      <w:tr w:rsidR="00DA1331" w:rsidRPr="00DC5E72" w14:paraId="3A2A68D2" w14:textId="77777777" w:rsidTr="001C50C9">
        <w:trPr>
          <w:jc w:val="center"/>
        </w:trPr>
        <w:tc>
          <w:tcPr>
            <w:tcW w:w="1074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6029A5" w14:textId="77777777" w:rsidR="00DA1331" w:rsidRPr="00DC5E72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  <w:r w:rsidRPr="00DC5E72">
              <w:rPr>
                <w:sz w:val="20"/>
                <w:u w:val="single"/>
              </w:rPr>
              <w:t>Request</w:t>
            </w:r>
          </w:p>
        </w:tc>
      </w:tr>
      <w:tr w:rsidR="001812C7" w:rsidRPr="00DC5E72" w14:paraId="0A3AFB18" w14:textId="77777777" w:rsidTr="00222F5C">
        <w:trPr>
          <w:jc w:val="center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041DE1" w14:textId="77777777" w:rsidR="001812C7" w:rsidRPr="00DC5E72" w:rsidRDefault="001812C7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  <w:r w:rsidRPr="00DC5E72">
              <w:rPr>
                <w:b w:val="0"/>
                <w:sz w:val="20"/>
              </w:rPr>
              <w:t>Clinical Unit</w:t>
            </w:r>
          </w:p>
        </w:tc>
        <w:sdt>
          <w:sdtPr>
            <w:rPr>
              <w:sz w:val="20"/>
              <w:u w:val="single"/>
            </w:rPr>
            <w:id w:val="-150080776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3949" w:type="dxa"/>
                <w:gridSpan w:val="3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20FAEF32" w14:textId="77777777" w:rsidR="001812C7" w:rsidRPr="00DC5E72" w:rsidRDefault="00D926FE" w:rsidP="00DC5E72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rPr>
                    <w:sz w:val="20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B71C51" w14:textId="77777777" w:rsidR="001812C7" w:rsidRPr="00DC5E72" w:rsidRDefault="001812C7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  <w:r w:rsidRPr="00DC5E72">
              <w:rPr>
                <w:b w:val="0"/>
                <w:sz w:val="20"/>
              </w:rPr>
              <w:t>Course Title</w:t>
            </w:r>
          </w:p>
        </w:tc>
        <w:sdt>
          <w:sdtPr>
            <w:rPr>
              <w:sz w:val="20"/>
              <w:u w:val="single"/>
            </w:rPr>
            <w:id w:val="-786883979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083" w:type="dxa"/>
                <w:gridSpan w:val="5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6CC63061" w14:textId="77777777" w:rsidR="001812C7" w:rsidRPr="00DC5E72" w:rsidRDefault="00D926FE" w:rsidP="00DC5E72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rPr>
                    <w:sz w:val="20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</w:tr>
      <w:tr w:rsidR="00260F4E" w:rsidRPr="00DC5E72" w14:paraId="205C75EE" w14:textId="77777777" w:rsidTr="00222F5C">
        <w:trPr>
          <w:jc w:val="center"/>
        </w:trPr>
        <w:tc>
          <w:tcPr>
            <w:tcW w:w="69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3BF72F5" w14:textId="77777777" w:rsidR="00260F4E" w:rsidRPr="00DC5E72" w:rsidRDefault="00260F4E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4"/>
                <w:szCs w:val="24"/>
                <w:u w:val="single"/>
              </w:rPr>
            </w:pPr>
          </w:p>
        </w:tc>
        <w:tc>
          <w:tcPr>
            <w:tcW w:w="20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2A9CD10" w14:textId="77777777" w:rsidR="00260F4E" w:rsidRPr="00DC5E72" w:rsidRDefault="00260F4E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b w:val="0"/>
                <w:sz w:val="20"/>
              </w:rPr>
            </w:pP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2CB129" w14:textId="77777777" w:rsidR="00260F4E" w:rsidRPr="00DC5E72" w:rsidRDefault="00260F4E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jc w:val="center"/>
              <w:rPr>
                <w:rFonts w:cs="Arial"/>
                <w:b w:val="0"/>
                <w:szCs w:val="22"/>
              </w:rPr>
            </w:pP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953D46" w14:textId="77777777" w:rsidR="00260F4E" w:rsidRPr="00DC5E72" w:rsidRDefault="00260F4E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b w:val="0"/>
                <w:sz w:val="20"/>
              </w:rPr>
            </w:pPr>
          </w:p>
        </w:tc>
      </w:tr>
      <w:tr w:rsidR="00260F4E" w:rsidRPr="00DC5E72" w14:paraId="43BD09AB" w14:textId="77777777" w:rsidTr="00222F5C">
        <w:trPr>
          <w:jc w:val="center"/>
        </w:trPr>
        <w:tc>
          <w:tcPr>
            <w:tcW w:w="2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624FA97" w14:textId="77777777" w:rsidR="00DA1331" w:rsidRPr="00DC5E72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color w:val="FF0000"/>
                <w:sz w:val="20"/>
                <w:u w:val="single"/>
              </w:rPr>
            </w:pPr>
            <w:r w:rsidRPr="001C50C9">
              <w:rPr>
                <w:b w:val="0"/>
                <w:sz w:val="20"/>
              </w:rPr>
              <w:t>Day</w:t>
            </w:r>
            <w:r w:rsidR="001C50C9" w:rsidRPr="001C50C9">
              <w:rPr>
                <w:b w:val="0"/>
                <w:sz w:val="20"/>
              </w:rPr>
              <w:t>(</w:t>
            </w:r>
            <w:r w:rsidRPr="001C50C9">
              <w:rPr>
                <w:b w:val="0"/>
                <w:sz w:val="20"/>
              </w:rPr>
              <w:t>s</w:t>
            </w:r>
            <w:r w:rsidR="001C50C9" w:rsidRPr="001C50C9">
              <w:rPr>
                <w:b w:val="0"/>
                <w:sz w:val="20"/>
              </w:rPr>
              <w:t>)</w:t>
            </w:r>
            <w:r w:rsidRPr="001C50C9">
              <w:rPr>
                <w:b w:val="0"/>
                <w:sz w:val="20"/>
              </w:rPr>
              <w:t xml:space="preserve"> of the Week</w:t>
            </w:r>
          </w:p>
        </w:tc>
        <w:sdt>
          <w:sdtPr>
            <w:rPr>
              <w:sz w:val="24"/>
              <w:szCs w:val="24"/>
              <w:u w:val="single"/>
            </w:rPr>
            <w:id w:val="-1714262294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860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23AE1F24" w14:textId="77777777" w:rsidR="00DA1331" w:rsidRPr="00DC5E72" w:rsidRDefault="00D926FE" w:rsidP="00DC5E72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rPr>
                    <w:sz w:val="24"/>
                    <w:szCs w:val="24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9ED68F7" w14:textId="77777777" w:rsidR="00DA1331" w:rsidRPr="00DC5E72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  <w:r w:rsidRPr="00DC5E72">
              <w:rPr>
                <w:b w:val="0"/>
                <w:sz w:val="20"/>
              </w:rPr>
              <w:t xml:space="preserve">Type of Student           </w:t>
            </w: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sdt>
            <w:sdtPr>
              <w:rPr>
                <w:rFonts w:cs="Arial"/>
                <w:b w:val="0"/>
                <w:szCs w:val="22"/>
              </w:rPr>
              <w:id w:val="6185695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3E0B11C" w14:textId="77777777" w:rsidR="00DA1331" w:rsidRPr="00DC5E72" w:rsidRDefault="00D926FE" w:rsidP="00DC5E72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jc w:val="center"/>
                  <w:rPr>
                    <w:b w:val="0"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  <w:b w:val="0"/>
                    <w:szCs w:val="22"/>
                  </w:rPr>
                  <w:t>☐</w:t>
                </w:r>
              </w:p>
            </w:sdtContent>
          </w:sdt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DF74FCB" w14:textId="77777777" w:rsidR="00DA1331" w:rsidRPr="001C50C9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color w:val="FF0000"/>
                <w:sz w:val="20"/>
                <w:u w:val="single"/>
              </w:rPr>
            </w:pPr>
            <w:r w:rsidRPr="001C50C9">
              <w:rPr>
                <w:b w:val="0"/>
                <w:color w:val="FF0000"/>
                <w:sz w:val="20"/>
              </w:rPr>
              <w:t>BSN</w:t>
            </w:r>
          </w:p>
        </w:tc>
      </w:tr>
      <w:tr w:rsidR="00260F4E" w:rsidRPr="00DC5E72" w14:paraId="68109504" w14:textId="77777777" w:rsidTr="00222F5C">
        <w:trPr>
          <w:jc w:val="center"/>
        </w:trPr>
        <w:tc>
          <w:tcPr>
            <w:tcW w:w="2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628C6C1" w14:textId="77777777" w:rsidR="00DA1331" w:rsidRPr="00DC5E72" w:rsidRDefault="00B028CF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  <w:r>
              <w:rPr>
                <w:b w:val="0"/>
                <w:sz w:val="20"/>
              </w:rPr>
              <w:t>Shift Preference</w:t>
            </w:r>
          </w:p>
        </w:tc>
        <w:sdt>
          <w:sdtPr>
            <w:rPr>
              <w:sz w:val="24"/>
              <w:szCs w:val="24"/>
              <w:u w:val="single"/>
            </w:rPr>
            <w:id w:val="1412583703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860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255DA797" w14:textId="77777777" w:rsidR="00DA1331" w:rsidRPr="00DC5E72" w:rsidRDefault="00D926FE" w:rsidP="00DC5E72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rPr>
                    <w:sz w:val="24"/>
                    <w:szCs w:val="24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4F31EA7" w14:textId="77777777" w:rsidR="00DA1331" w:rsidRPr="00DC5E72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sdt>
            <w:sdtPr>
              <w:rPr>
                <w:rFonts w:cs="Arial"/>
                <w:b w:val="0"/>
                <w:szCs w:val="22"/>
              </w:rPr>
              <w:id w:val="-90082531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DEBBB7E" w14:textId="77777777" w:rsidR="00DA1331" w:rsidRPr="00DC5E72" w:rsidRDefault="00D926FE" w:rsidP="00DC5E72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jc w:val="center"/>
                  <w:rPr>
                    <w:szCs w:val="22"/>
                    <w:u w:val="single"/>
                  </w:rPr>
                </w:pPr>
                <w:r>
                  <w:rPr>
                    <w:rFonts w:ascii="MS Gothic" w:eastAsia="MS Gothic" w:hAnsi="MS Gothic" w:cs="Arial" w:hint="eastAsia"/>
                    <w:b w:val="0"/>
                    <w:szCs w:val="22"/>
                  </w:rPr>
                  <w:t>☐</w:t>
                </w:r>
              </w:p>
            </w:sdtContent>
          </w:sdt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784ADE8" w14:textId="77777777" w:rsidR="00DA1331" w:rsidRPr="001C50C9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color w:val="FF0000"/>
                <w:sz w:val="20"/>
                <w:u w:val="single"/>
              </w:rPr>
            </w:pPr>
            <w:r w:rsidRPr="001C50C9">
              <w:rPr>
                <w:b w:val="0"/>
                <w:color w:val="FF0000"/>
                <w:sz w:val="20"/>
              </w:rPr>
              <w:t>ADN</w:t>
            </w:r>
          </w:p>
        </w:tc>
      </w:tr>
      <w:tr w:rsidR="00260F4E" w:rsidRPr="00DC5E72" w14:paraId="22AA6EE8" w14:textId="77777777" w:rsidTr="00222F5C">
        <w:trPr>
          <w:jc w:val="center"/>
        </w:trPr>
        <w:tc>
          <w:tcPr>
            <w:tcW w:w="2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F319E55" w14:textId="77777777" w:rsidR="00DA1331" w:rsidRPr="00DC5E72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  <w:r w:rsidRPr="00DC5E72">
              <w:rPr>
                <w:b w:val="0"/>
                <w:sz w:val="20"/>
              </w:rPr>
              <w:t>Class Begins</w:t>
            </w:r>
          </w:p>
        </w:tc>
        <w:sdt>
          <w:sdtPr>
            <w:rPr>
              <w:sz w:val="24"/>
              <w:szCs w:val="24"/>
              <w:u w:val="single"/>
            </w:rPr>
            <w:id w:val="174314322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860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0D940197" w14:textId="77777777" w:rsidR="00DA1331" w:rsidRPr="00DC5E72" w:rsidRDefault="00D926FE" w:rsidP="00DC5E72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rPr>
                    <w:sz w:val="24"/>
                    <w:szCs w:val="24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20DC81D" w14:textId="77777777" w:rsidR="00DA1331" w:rsidRPr="00DC5E72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C2B43C" w14:textId="77777777" w:rsidR="00DA1331" w:rsidRPr="00DC5E72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jc w:val="center"/>
              <w:rPr>
                <w:szCs w:val="22"/>
                <w:u w:val="single"/>
              </w:rPr>
            </w:pP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989485F" w14:textId="77777777" w:rsidR="00DA1331" w:rsidRPr="001C50C9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color w:val="FF0000"/>
                <w:sz w:val="20"/>
                <w:u w:val="single"/>
              </w:rPr>
            </w:pPr>
          </w:p>
        </w:tc>
      </w:tr>
      <w:tr w:rsidR="00260F4E" w:rsidRPr="00DC5E72" w14:paraId="5963866F" w14:textId="77777777" w:rsidTr="00222F5C">
        <w:trPr>
          <w:jc w:val="center"/>
        </w:trPr>
        <w:tc>
          <w:tcPr>
            <w:tcW w:w="2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F6D80A3" w14:textId="77777777" w:rsidR="00DA1331" w:rsidRPr="00DC5E72" w:rsidRDefault="00DA1331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  <w:r w:rsidRPr="00DC5E72">
              <w:rPr>
                <w:b w:val="0"/>
                <w:sz w:val="20"/>
              </w:rPr>
              <w:t>Class Ends</w:t>
            </w:r>
          </w:p>
        </w:tc>
        <w:sdt>
          <w:sdtPr>
            <w:rPr>
              <w:sz w:val="24"/>
              <w:szCs w:val="24"/>
              <w:u w:val="single"/>
            </w:rPr>
            <w:id w:val="254174858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860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</w:tcPr>
              <w:p w14:paraId="26ECDC8F" w14:textId="77777777" w:rsidR="00DA1331" w:rsidRPr="00DC5E72" w:rsidRDefault="00D926FE" w:rsidP="00DC5E72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rPr>
                    <w:sz w:val="24"/>
                    <w:szCs w:val="24"/>
                    <w:u w:val="single"/>
                  </w:rPr>
                </w:pPr>
                <w:r w:rsidRPr="00D926FE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7D630CA" w14:textId="77777777" w:rsidR="00DA1331" w:rsidRPr="00DC5E72" w:rsidRDefault="00B028CF" w:rsidP="00DC5E72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  <w:r w:rsidRPr="00DC5E72">
              <w:rPr>
                <w:b w:val="0"/>
                <w:sz w:val="20"/>
              </w:rPr>
              <w:t>Level of Students</w:t>
            </w: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sdt>
            <w:sdtPr>
              <w:rPr>
                <w:rFonts w:cs="Arial"/>
                <w:b w:val="0"/>
                <w:szCs w:val="22"/>
              </w:rPr>
              <w:id w:val="-12449503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F1AA33B" w14:textId="77777777" w:rsidR="00DA1331" w:rsidRPr="00DC5E72" w:rsidRDefault="00D926FE" w:rsidP="00DC5E72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jc w:val="center"/>
                  <w:rPr>
                    <w:szCs w:val="22"/>
                    <w:u w:val="single"/>
                  </w:rPr>
                </w:pPr>
                <w:r>
                  <w:rPr>
                    <w:rFonts w:ascii="MS Gothic" w:eastAsia="MS Gothic" w:hAnsi="MS Gothic" w:cs="Arial" w:hint="eastAsia"/>
                    <w:b w:val="0"/>
                    <w:szCs w:val="22"/>
                  </w:rPr>
                  <w:t>☐</w:t>
                </w:r>
              </w:p>
            </w:sdtContent>
          </w:sdt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BF4CCD9" w14:textId="77777777" w:rsidR="00DA1331" w:rsidRPr="001C50C9" w:rsidRDefault="00B028CF" w:rsidP="00D926FE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color w:val="FF0000"/>
                <w:sz w:val="20"/>
                <w:u w:val="single"/>
              </w:rPr>
            </w:pPr>
            <w:r w:rsidRPr="001C50C9">
              <w:rPr>
                <w:b w:val="0"/>
                <w:color w:val="FF0000"/>
                <w:sz w:val="20"/>
              </w:rPr>
              <w:t>Year 3</w:t>
            </w:r>
          </w:p>
        </w:tc>
      </w:tr>
      <w:tr w:rsidR="00B028CF" w:rsidRPr="00DC5E72" w14:paraId="6F94E520" w14:textId="77777777" w:rsidTr="00222F5C">
        <w:trPr>
          <w:trHeight w:val="64"/>
          <w:jc w:val="center"/>
        </w:trPr>
        <w:tc>
          <w:tcPr>
            <w:tcW w:w="2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A2935DA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  <w:r w:rsidRPr="00B028CF">
              <w:rPr>
                <w:b w:val="0"/>
                <w:sz w:val="20"/>
              </w:rPr>
              <w:t>Nebraska Med Colleague</w:t>
            </w:r>
          </w:p>
        </w:tc>
        <w:tc>
          <w:tcPr>
            <w:tcW w:w="43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A03CAC0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4"/>
                <w:szCs w:val="24"/>
                <w:u w:val="single"/>
              </w:rPr>
            </w:pPr>
            <w:r w:rsidRPr="00DC5E72">
              <w:rPr>
                <w:b w:val="0"/>
                <w:sz w:val="20"/>
              </w:rPr>
              <w:t xml:space="preserve">Yes  </w:t>
            </w:r>
            <w:sdt>
              <w:sdtPr>
                <w:rPr>
                  <w:b w:val="0"/>
                  <w:sz w:val="20"/>
                </w:rPr>
                <w:id w:val="-1093779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 w:val="0"/>
                    <w:sz w:val="20"/>
                  </w:rPr>
                  <w:t>☐</w:t>
                </w:r>
              </w:sdtContent>
            </w:sdt>
            <w:r w:rsidRPr="00DC5E72">
              <w:rPr>
                <w:rFonts w:cs="Arial"/>
                <w:b w:val="0"/>
                <w:sz w:val="20"/>
              </w:rPr>
              <w:t xml:space="preserve">   No  </w:t>
            </w:r>
            <w:sdt>
              <w:sdtPr>
                <w:rPr>
                  <w:rFonts w:cs="Arial"/>
                  <w:b w:val="0"/>
                  <w:sz w:val="20"/>
                </w:rPr>
                <w:id w:val="1351223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 w:val="0"/>
                    <w:sz w:val="20"/>
                  </w:rPr>
                  <w:t>☐</w:t>
                </w:r>
              </w:sdtContent>
            </w:sdt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8630CA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sdt>
            <w:sdtPr>
              <w:rPr>
                <w:rFonts w:cs="Arial"/>
                <w:b w:val="0"/>
                <w:szCs w:val="22"/>
              </w:rPr>
              <w:id w:val="116882673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D0ABE20" w14:textId="77777777" w:rsidR="00B028CF" w:rsidRPr="00DC5E72" w:rsidRDefault="00B028CF" w:rsidP="00B028CF">
                <w:pPr>
                  <w:tabs>
                    <w:tab w:val="left" w:pos="720"/>
                    <w:tab w:val="left" w:pos="1800"/>
                    <w:tab w:val="left" w:pos="5220"/>
                    <w:tab w:val="left" w:pos="5490"/>
                    <w:tab w:val="left" w:pos="6570"/>
                    <w:tab w:val="left" w:pos="10440"/>
                  </w:tabs>
                  <w:jc w:val="center"/>
                  <w:rPr>
                    <w:szCs w:val="22"/>
                    <w:u w:val="single"/>
                  </w:rPr>
                </w:pPr>
                <w:r>
                  <w:rPr>
                    <w:rFonts w:ascii="MS Gothic" w:eastAsia="MS Gothic" w:hAnsi="MS Gothic" w:cs="Arial" w:hint="eastAsia"/>
                    <w:b w:val="0"/>
                    <w:szCs w:val="22"/>
                  </w:rPr>
                  <w:t>☐</w:t>
                </w:r>
              </w:p>
            </w:sdtContent>
          </w:sdt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02CBE80" w14:textId="77777777" w:rsidR="00B028CF" w:rsidRPr="001C50C9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color w:val="FF0000"/>
                <w:sz w:val="20"/>
                <w:u w:val="single"/>
              </w:rPr>
            </w:pPr>
            <w:r w:rsidRPr="001C50C9">
              <w:rPr>
                <w:b w:val="0"/>
                <w:color w:val="FF0000"/>
                <w:sz w:val="20"/>
              </w:rPr>
              <w:t>Year 4</w:t>
            </w:r>
          </w:p>
        </w:tc>
      </w:tr>
      <w:tr w:rsidR="00B028CF" w:rsidRPr="00DC5E72" w14:paraId="62331D92" w14:textId="77777777" w:rsidTr="001C50C9">
        <w:trPr>
          <w:jc w:val="center"/>
        </w:trPr>
        <w:tc>
          <w:tcPr>
            <w:tcW w:w="2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26F868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b w:val="0"/>
                <w:sz w:val="20"/>
              </w:rPr>
            </w:pPr>
          </w:p>
        </w:tc>
        <w:tc>
          <w:tcPr>
            <w:tcW w:w="43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148A51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0B2BC7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9B4FEE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jc w:val="center"/>
              <w:rPr>
                <w:szCs w:val="22"/>
                <w:u w:val="single"/>
              </w:rPr>
            </w:pP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B5620BF" w14:textId="77777777" w:rsidR="00B028CF" w:rsidRPr="001C50C9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b w:val="0"/>
                <w:color w:val="FF0000"/>
                <w:sz w:val="20"/>
              </w:rPr>
            </w:pPr>
          </w:p>
        </w:tc>
      </w:tr>
      <w:tr w:rsidR="00B028CF" w:rsidRPr="00DC5E72" w14:paraId="458B6AC6" w14:textId="77777777" w:rsidTr="001C50C9">
        <w:trPr>
          <w:jc w:val="center"/>
        </w:trPr>
        <w:tc>
          <w:tcPr>
            <w:tcW w:w="2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025051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b w:val="0"/>
                <w:sz w:val="20"/>
              </w:rPr>
            </w:pPr>
          </w:p>
        </w:tc>
        <w:tc>
          <w:tcPr>
            <w:tcW w:w="43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D00AF2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409F62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sz w:val="20"/>
                <w:u w:val="single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2F58A8" w14:textId="77777777" w:rsidR="00B028CF" w:rsidRPr="00DC5E72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jc w:val="center"/>
              <w:rPr>
                <w:szCs w:val="22"/>
                <w:u w:val="single"/>
              </w:rPr>
            </w:pP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A68E7A5" w14:textId="77777777" w:rsidR="00B028CF" w:rsidRPr="001C50C9" w:rsidRDefault="00B028CF" w:rsidP="00B028CF">
            <w:pPr>
              <w:tabs>
                <w:tab w:val="left" w:pos="720"/>
                <w:tab w:val="left" w:pos="1800"/>
                <w:tab w:val="left" w:pos="5220"/>
                <w:tab w:val="left" w:pos="5490"/>
                <w:tab w:val="left" w:pos="6570"/>
                <w:tab w:val="left" w:pos="10440"/>
              </w:tabs>
              <w:rPr>
                <w:b w:val="0"/>
                <w:color w:val="FF0000"/>
                <w:sz w:val="20"/>
              </w:rPr>
            </w:pPr>
          </w:p>
        </w:tc>
      </w:tr>
    </w:tbl>
    <w:p w14:paraId="108C12DC" w14:textId="77777777" w:rsidR="00162E80" w:rsidRDefault="00162E80">
      <w:pPr>
        <w:tabs>
          <w:tab w:val="left" w:pos="720"/>
          <w:tab w:val="left" w:pos="1800"/>
          <w:tab w:val="left" w:pos="5220"/>
          <w:tab w:val="left" w:pos="5490"/>
          <w:tab w:val="left" w:pos="6570"/>
          <w:tab w:val="left" w:pos="10440"/>
        </w:tabs>
        <w:rPr>
          <w:sz w:val="20"/>
          <w:u w:val="single"/>
        </w:rPr>
      </w:pPr>
    </w:p>
    <w:p w14:paraId="68BC4F19" w14:textId="77777777" w:rsidR="00541FF3" w:rsidRDefault="00DE2E1B">
      <w:pPr>
        <w:tabs>
          <w:tab w:val="left" w:pos="720"/>
          <w:tab w:val="left" w:pos="1800"/>
          <w:tab w:val="left" w:pos="5220"/>
          <w:tab w:val="left" w:pos="5490"/>
          <w:tab w:val="left" w:pos="6570"/>
          <w:tab w:val="left" w:pos="10440"/>
        </w:tabs>
        <w:rPr>
          <w:sz w:val="20"/>
          <w:u w:val="single"/>
        </w:rPr>
      </w:pPr>
      <w:r>
        <w:rPr>
          <w:sz w:val="20"/>
          <w:u w:val="single"/>
        </w:rPr>
        <w:t>Notes:</w:t>
      </w:r>
    </w:p>
    <w:p w14:paraId="1B334F5F" w14:textId="77777777" w:rsidR="00DE2E1B" w:rsidRDefault="00971AB3">
      <w:pPr>
        <w:tabs>
          <w:tab w:val="left" w:pos="720"/>
          <w:tab w:val="left" w:pos="1800"/>
          <w:tab w:val="left" w:pos="5220"/>
          <w:tab w:val="left" w:pos="5490"/>
          <w:tab w:val="left" w:pos="6570"/>
          <w:tab w:val="left" w:pos="10440"/>
        </w:tabs>
        <w:rPr>
          <w:sz w:val="20"/>
          <w:u w:val="single"/>
        </w:rPr>
      </w:pPr>
      <w:r>
        <w:rPr>
          <w:sz w:val="20"/>
          <w:u w:val="single"/>
        </w:rPr>
        <w:t>_____________________________________________________________</w:t>
      </w:r>
    </w:p>
    <w:p w14:paraId="1A78A876" w14:textId="77777777" w:rsidR="00971AB3" w:rsidRDefault="00971AB3">
      <w:pPr>
        <w:tabs>
          <w:tab w:val="left" w:pos="720"/>
          <w:tab w:val="left" w:pos="1800"/>
          <w:tab w:val="left" w:pos="5220"/>
          <w:tab w:val="left" w:pos="5490"/>
          <w:tab w:val="left" w:pos="6570"/>
          <w:tab w:val="left" w:pos="10440"/>
        </w:tabs>
        <w:rPr>
          <w:sz w:val="20"/>
          <w:u w:val="single"/>
        </w:rPr>
      </w:pPr>
    </w:p>
    <w:p w14:paraId="21E36C25" w14:textId="77777777" w:rsidR="00971AB3" w:rsidRDefault="00971AB3" w:rsidP="00971AB3">
      <w:pPr>
        <w:tabs>
          <w:tab w:val="left" w:pos="720"/>
          <w:tab w:val="left" w:pos="1800"/>
          <w:tab w:val="left" w:pos="5220"/>
          <w:tab w:val="left" w:pos="5490"/>
          <w:tab w:val="left" w:pos="6570"/>
          <w:tab w:val="left" w:pos="10440"/>
        </w:tabs>
        <w:rPr>
          <w:sz w:val="20"/>
          <w:u w:val="single"/>
        </w:rPr>
      </w:pPr>
      <w:r>
        <w:rPr>
          <w:sz w:val="20"/>
          <w:u w:val="single"/>
        </w:rPr>
        <w:t>_____________________________________________________________</w:t>
      </w:r>
    </w:p>
    <w:p w14:paraId="2CB8808A" w14:textId="77777777" w:rsidR="00971AB3" w:rsidRDefault="00971AB3" w:rsidP="00971AB3">
      <w:pPr>
        <w:tabs>
          <w:tab w:val="left" w:pos="720"/>
          <w:tab w:val="left" w:pos="1800"/>
          <w:tab w:val="left" w:pos="5220"/>
          <w:tab w:val="left" w:pos="5490"/>
          <w:tab w:val="left" w:pos="6570"/>
          <w:tab w:val="left" w:pos="10440"/>
        </w:tabs>
        <w:rPr>
          <w:sz w:val="20"/>
          <w:u w:val="single"/>
        </w:rPr>
      </w:pPr>
    </w:p>
    <w:p w14:paraId="3D27F158" w14:textId="77777777" w:rsidR="001C50C9" w:rsidRDefault="001C50C9">
      <w:pPr>
        <w:tabs>
          <w:tab w:val="left" w:pos="720"/>
          <w:tab w:val="left" w:pos="1800"/>
          <w:tab w:val="left" w:pos="5220"/>
          <w:tab w:val="left" w:pos="5490"/>
          <w:tab w:val="left" w:pos="6570"/>
          <w:tab w:val="left" w:pos="10440"/>
        </w:tabs>
        <w:rPr>
          <w:sz w:val="20"/>
          <w:u w:val="single"/>
        </w:rPr>
      </w:pPr>
    </w:p>
    <w:p w14:paraId="40629430" w14:textId="77777777" w:rsidR="001C50C9" w:rsidRDefault="001C50C9">
      <w:pPr>
        <w:tabs>
          <w:tab w:val="left" w:pos="720"/>
          <w:tab w:val="left" w:pos="1800"/>
          <w:tab w:val="left" w:pos="5220"/>
          <w:tab w:val="left" w:pos="5490"/>
          <w:tab w:val="left" w:pos="6570"/>
          <w:tab w:val="left" w:pos="10440"/>
        </w:tabs>
        <w:rPr>
          <w:sz w:val="20"/>
          <w:u w:val="single"/>
        </w:rPr>
      </w:pPr>
    </w:p>
    <w:p w14:paraId="20DBB966" w14:textId="77777777" w:rsidR="001C50C9" w:rsidRDefault="001C50C9">
      <w:pPr>
        <w:tabs>
          <w:tab w:val="left" w:pos="720"/>
          <w:tab w:val="left" w:pos="1800"/>
          <w:tab w:val="left" w:pos="5220"/>
          <w:tab w:val="left" w:pos="5490"/>
          <w:tab w:val="left" w:pos="6570"/>
          <w:tab w:val="left" w:pos="10440"/>
        </w:tabs>
        <w:rPr>
          <w:sz w:val="20"/>
          <w:u w:val="single"/>
        </w:rPr>
      </w:pPr>
    </w:p>
    <w:p w14:paraId="6DE849A2" w14:textId="77777777" w:rsidR="00162E80" w:rsidRDefault="00162E80" w:rsidP="00BD4DCA">
      <w:pPr>
        <w:tabs>
          <w:tab w:val="left" w:pos="720"/>
          <w:tab w:val="left" w:pos="1440"/>
          <w:tab w:val="left" w:pos="2340"/>
          <w:tab w:val="left" w:pos="2700"/>
          <w:tab w:val="left" w:pos="3060"/>
          <w:tab w:val="left" w:pos="5220"/>
          <w:tab w:val="left" w:pos="5490"/>
          <w:tab w:val="left" w:pos="6390"/>
          <w:tab w:val="left" w:pos="7470"/>
          <w:tab w:val="left" w:pos="7830"/>
          <w:tab w:val="left" w:pos="8640"/>
          <w:tab w:val="left" w:pos="9000"/>
          <w:tab w:val="left" w:pos="10440"/>
        </w:tabs>
      </w:pPr>
    </w:p>
    <w:p w14:paraId="44FBF7C6" w14:textId="77777777" w:rsidR="00BD4DCA" w:rsidRDefault="00BD4DCA" w:rsidP="00BD4DCA">
      <w:pPr>
        <w:tabs>
          <w:tab w:val="left" w:pos="720"/>
          <w:tab w:val="left" w:pos="1440"/>
          <w:tab w:val="left" w:pos="2340"/>
          <w:tab w:val="left" w:pos="2700"/>
          <w:tab w:val="left" w:pos="3060"/>
          <w:tab w:val="left" w:pos="5220"/>
          <w:tab w:val="left" w:pos="5490"/>
          <w:tab w:val="left" w:pos="6390"/>
          <w:tab w:val="left" w:pos="7470"/>
          <w:tab w:val="left" w:pos="7830"/>
          <w:tab w:val="left" w:pos="8640"/>
          <w:tab w:val="left" w:pos="9000"/>
          <w:tab w:val="left" w:pos="10440"/>
        </w:tabs>
      </w:pPr>
    </w:p>
    <w:p w14:paraId="115D3CCD" w14:textId="4F5F6B9F" w:rsidR="00BD4DCA" w:rsidRDefault="00425D7C" w:rsidP="00EB130C">
      <w:pPr>
        <w:tabs>
          <w:tab w:val="left" w:pos="720"/>
          <w:tab w:val="left" w:pos="1620"/>
          <w:tab w:val="left" w:pos="2160"/>
          <w:tab w:val="left" w:pos="2700"/>
          <w:tab w:val="left" w:pos="3060"/>
          <w:tab w:val="left" w:pos="5220"/>
          <w:tab w:val="left" w:pos="5490"/>
          <w:tab w:val="left" w:pos="6390"/>
          <w:tab w:val="left" w:pos="7470"/>
          <w:tab w:val="left" w:pos="7830"/>
          <w:tab w:val="left" w:pos="8640"/>
          <w:tab w:val="left" w:pos="9000"/>
          <w:tab w:val="left" w:pos="10440"/>
        </w:tabs>
        <w:ind w:left="720" w:right="-180" w:hanging="810"/>
        <w:jc w:val="center"/>
        <w:rPr>
          <w:sz w:val="16"/>
          <w:szCs w:val="16"/>
        </w:rPr>
      </w:pPr>
      <w:r w:rsidRPr="009637BA">
        <w:rPr>
          <w:sz w:val="16"/>
          <w:szCs w:val="16"/>
        </w:rPr>
        <w:t>Submit to:</w:t>
      </w:r>
      <w:r w:rsidRPr="009637BA">
        <w:rPr>
          <w:sz w:val="16"/>
          <w:szCs w:val="16"/>
        </w:rPr>
        <w:tab/>
      </w:r>
      <w:r w:rsidR="00BD4DCA">
        <w:rPr>
          <w:sz w:val="16"/>
          <w:szCs w:val="16"/>
        </w:rPr>
        <w:t xml:space="preserve"> </w:t>
      </w:r>
      <w:hyperlink r:id="rId6" w:history="1">
        <w:r w:rsidR="00BD4DCA" w:rsidRPr="00087CD1">
          <w:rPr>
            <w:rStyle w:val="Hyperlink"/>
            <w:sz w:val="16"/>
            <w:szCs w:val="16"/>
          </w:rPr>
          <w:t>nursingstudents@nebraskamed.com</w:t>
        </w:r>
      </w:hyperlink>
      <w:r w:rsidR="00BD4DCA">
        <w:rPr>
          <w:sz w:val="16"/>
          <w:szCs w:val="16"/>
        </w:rPr>
        <w:t xml:space="preserve">, </w:t>
      </w:r>
      <w:r w:rsidR="00162E80" w:rsidRPr="009637BA">
        <w:rPr>
          <w:sz w:val="16"/>
          <w:szCs w:val="16"/>
        </w:rPr>
        <w:t xml:space="preserve">Zip </w:t>
      </w:r>
      <w:r w:rsidR="001D51EA">
        <w:rPr>
          <w:sz w:val="16"/>
          <w:szCs w:val="16"/>
        </w:rPr>
        <w:t>2456</w:t>
      </w:r>
    </w:p>
    <w:p w14:paraId="40F23E18" w14:textId="77777777" w:rsidR="009A4CF1" w:rsidRDefault="00162E80" w:rsidP="00EB130C">
      <w:pPr>
        <w:tabs>
          <w:tab w:val="left" w:pos="720"/>
          <w:tab w:val="left" w:pos="1620"/>
          <w:tab w:val="left" w:pos="2160"/>
          <w:tab w:val="left" w:pos="2700"/>
          <w:tab w:val="left" w:pos="3060"/>
          <w:tab w:val="left" w:pos="5220"/>
          <w:tab w:val="left" w:pos="5490"/>
          <w:tab w:val="left" w:pos="6390"/>
          <w:tab w:val="left" w:pos="7470"/>
          <w:tab w:val="left" w:pos="7830"/>
          <w:tab w:val="left" w:pos="8640"/>
          <w:tab w:val="left" w:pos="9000"/>
          <w:tab w:val="left" w:pos="10440"/>
        </w:tabs>
        <w:ind w:left="720" w:right="-180" w:hanging="810"/>
        <w:jc w:val="center"/>
        <w:rPr>
          <w:sz w:val="16"/>
          <w:szCs w:val="16"/>
        </w:rPr>
      </w:pPr>
      <w:r w:rsidRPr="009637BA">
        <w:rPr>
          <w:sz w:val="16"/>
          <w:szCs w:val="16"/>
        </w:rPr>
        <w:t xml:space="preserve">Nursing </w:t>
      </w:r>
      <w:r w:rsidR="00932302">
        <w:rPr>
          <w:sz w:val="16"/>
          <w:szCs w:val="16"/>
        </w:rPr>
        <w:t>Professional Practice &amp; Development</w:t>
      </w:r>
      <w:r w:rsidRPr="009637BA">
        <w:rPr>
          <w:sz w:val="16"/>
          <w:szCs w:val="16"/>
        </w:rPr>
        <w:t xml:space="preserve">, </w:t>
      </w:r>
      <w:r w:rsidR="003F02D9">
        <w:rPr>
          <w:sz w:val="16"/>
          <w:szCs w:val="16"/>
        </w:rPr>
        <w:t>Nebraska Medicine</w:t>
      </w:r>
      <w:r w:rsidRPr="009637BA">
        <w:rPr>
          <w:sz w:val="16"/>
          <w:szCs w:val="16"/>
        </w:rPr>
        <w:t xml:space="preserve">, </w:t>
      </w:r>
    </w:p>
    <w:p w14:paraId="2844EC59" w14:textId="407B68A7" w:rsidR="00162E80" w:rsidRPr="009637BA" w:rsidRDefault="00162E80" w:rsidP="00EB130C">
      <w:pPr>
        <w:tabs>
          <w:tab w:val="left" w:pos="720"/>
          <w:tab w:val="left" w:pos="1620"/>
          <w:tab w:val="left" w:pos="2160"/>
          <w:tab w:val="left" w:pos="2700"/>
          <w:tab w:val="left" w:pos="3060"/>
          <w:tab w:val="left" w:pos="5220"/>
          <w:tab w:val="left" w:pos="5490"/>
          <w:tab w:val="left" w:pos="6390"/>
          <w:tab w:val="left" w:pos="7470"/>
          <w:tab w:val="left" w:pos="7830"/>
          <w:tab w:val="left" w:pos="8640"/>
          <w:tab w:val="left" w:pos="9000"/>
          <w:tab w:val="left" w:pos="10440"/>
        </w:tabs>
        <w:ind w:left="720" w:right="-180" w:hanging="810"/>
        <w:jc w:val="center"/>
        <w:rPr>
          <w:sz w:val="16"/>
          <w:szCs w:val="16"/>
        </w:rPr>
      </w:pPr>
      <w:r w:rsidRPr="009637BA">
        <w:rPr>
          <w:sz w:val="16"/>
          <w:szCs w:val="16"/>
        </w:rPr>
        <w:t>987447 Nebraska Medical Center, Omaha, NE  68198-</w:t>
      </w:r>
      <w:r w:rsidR="001D51EA">
        <w:rPr>
          <w:sz w:val="16"/>
          <w:szCs w:val="16"/>
        </w:rPr>
        <w:t>2456</w:t>
      </w:r>
    </w:p>
    <w:sectPr w:rsidR="00162E80" w:rsidRPr="009637BA" w:rsidSect="00640726">
      <w:pgSz w:w="12240" w:h="15840"/>
      <w:pgMar w:top="432" w:right="720" w:bottom="432" w:left="720" w:header="360" w:footer="36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6FE"/>
    <w:rsid w:val="00036079"/>
    <w:rsid w:val="000A3909"/>
    <w:rsid w:val="00120D26"/>
    <w:rsid w:val="00132060"/>
    <w:rsid w:val="00162E80"/>
    <w:rsid w:val="001812C7"/>
    <w:rsid w:val="001A1AA0"/>
    <w:rsid w:val="001C50C9"/>
    <w:rsid w:val="001D51EA"/>
    <w:rsid w:val="001D6BEC"/>
    <w:rsid w:val="001F172E"/>
    <w:rsid w:val="00220AA7"/>
    <w:rsid w:val="00222F5C"/>
    <w:rsid w:val="0023151A"/>
    <w:rsid w:val="00260F4E"/>
    <w:rsid w:val="002B1FC9"/>
    <w:rsid w:val="002B322F"/>
    <w:rsid w:val="002D7566"/>
    <w:rsid w:val="00322171"/>
    <w:rsid w:val="003533CC"/>
    <w:rsid w:val="003F02D9"/>
    <w:rsid w:val="00425D7C"/>
    <w:rsid w:val="00434BA6"/>
    <w:rsid w:val="00477F4B"/>
    <w:rsid w:val="00502FB6"/>
    <w:rsid w:val="005036DF"/>
    <w:rsid w:val="00541FF3"/>
    <w:rsid w:val="005613CC"/>
    <w:rsid w:val="00572503"/>
    <w:rsid w:val="00582890"/>
    <w:rsid w:val="005C0341"/>
    <w:rsid w:val="005E58CE"/>
    <w:rsid w:val="00640726"/>
    <w:rsid w:val="00774649"/>
    <w:rsid w:val="007B7837"/>
    <w:rsid w:val="00932302"/>
    <w:rsid w:val="009637BA"/>
    <w:rsid w:val="00971AB3"/>
    <w:rsid w:val="009A4CF1"/>
    <w:rsid w:val="00A15E3D"/>
    <w:rsid w:val="00A31B98"/>
    <w:rsid w:val="00A40FF6"/>
    <w:rsid w:val="00A4103B"/>
    <w:rsid w:val="00A76D97"/>
    <w:rsid w:val="00B028CF"/>
    <w:rsid w:val="00B64E5D"/>
    <w:rsid w:val="00BD4DCA"/>
    <w:rsid w:val="00C718E3"/>
    <w:rsid w:val="00CA724A"/>
    <w:rsid w:val="00CE5D92"/>
    <w:rsid w:val="00D34EA1"/>
    <w:rsid w:val="00D926FE"/>
    <w:rsid w:val="00DA1331"/>
    <w:rsid w:val="00DB0140"/>
    <w:rsid w:val="00DC5E72"/>
    <w:rsid w:val="00DE2E1B"/>
    <w:rsid w:val="00E41529"/>
    <w:rsid w:val="00E73DFF"/>
    <w:rsid w:val="00E75814"/>
    <w:rsid w:val="00EB130C"/>
    <w:rsid w:val="00F43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9A1630A"/>
  <w15:chartTrackingRefBased/>
  <w15:docId w15:val="{02EB4243-29B3-4F6E-8405-1622D7427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b/>
      <w:sz w:val="22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kern w:val="2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425D7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60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926F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nursingstudents@nebraskamed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goltl\Documents\Custom%20Office%20Templates\Blank%20Student%20Clinical%20Placement%20Agreement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8B179D-244A-4C0A-B4C5-55FF8C03113D}"/>
      </w:docPartPr>
      <w:docPartBody>
        <w:p w:rsidR="003809BE" w:rsidRDefault="0016058A">
          <w:r w:rsidRPr="007E0B2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58A"/>
    <w:rsid w:val="0016058A"/>
    <w:rsid w:val="00217555"/>
    <w:rsid w:val="003533CC"/>
    <w:rsid w:val="003809BE"/>
    <w:rsid w:val="00CD7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1755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53FB58-33E8-4C8E-8D0A-41B7CFB4D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 Student Clinical Placement Agreement form</Template>
  <TotalTime>1</TotalTime>
  <Pages>1</Pages>
  <Words>179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NEBRASKA MEDICAL CENTER</vt:lpstr>
    </vt:vector>
  </TitlesOfParts>
  <Company>NHS</Company>
  <LinksUpToDate>false</LinksUpToDate>
  <CharactersWithSpaces>1292</CharactersWithSpaces>
  <SharedDoc>false</SharedDoc>
  <HLinks>
    <vt:vector size="6" baseType="variant">
      <vt:variant>
        <vt:i4>8126548</vt:i4>
      </vt:variant>
      <vt:variant>
        <vt:i4>0</vt:i4>
      </vt:variant>
      <vt:variant>
        <vt:i4>0</vt:i4>
      </vt:variant>
      <vt:variant>
        <vt:i4>5</vt:i4>
      </vt:variant>
      <vt:variant>
        <vt:lpwstr>mailto:nursingstudents@nebraskamed.com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NEBRASKA MEDICAL CENTER</dc:title>
  <dc:subject/>
  <dc:creator>Goltl, Maureen</dc:creator>
  <cp:keywords/>
  <cp:lastModifiedBy>Ponec, Megan</cp:lastModifiedBy>
  <cp:revision>2</cp:revision>
  <cp:lastPrinted>2012-03-22T16:40:00Z</cp:lastPrinted>
  <dcterms:created xsi:type="dcterms:W3CDTF">2024-12-06T18:41:00Z</dcterms:created>
  <dcterms:modified xsi:type="dcterms:W3CDTF">2024-12-06T18:41:00Z</dcterms:modified>
</cp:coreProperties>
</file>